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600C1" w14:textId="77777777" w:rsidR="005371D1" w:rsidRDefault="00E260C7"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527C2E2" wp14:editId="516C189D">
                <wp:simplePos x="0" y="0"/>
                <wp:positionH relativeFrom="column">
                  <wp:posOffset>-5117891</wp:posOffset>
                </wp:positionH>
                <wp:positionV relativeFrom="paragraph">
                  <wp:posOffset>5881951</wp:posOffset>
                </wp:positionV>
                <wp:extent cx="954426" cy="1462405"/>
                <wp:effectExtent l="0" t="0" r="0" b="4445"/>
                <wp:wrapNone/>
                <wp:docPr id="16" name="斜め縞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954426" cy="1462405"/>
                        </a:xfrm>
                        <a:prstGeom prst="diagStripe">
                          <a:avLst>
                            <a:gd name="adj" fmla="val 78554"/>
                          </a:avLst>
                        </a:prstGeom>
                        <a:solidFill>
                          <a:srgbClr val="EA3A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8CC79" id="斜め縞 16" o:spid="_x0000_s1026" style="position:absolute;left:0;text-align:left;margin-left:-403pt;margin-top:463.15pt;width:75.15pt;height:115.15pt;rotation:180;flip:x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54426,146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" path="m,1148778l749740,,954426,,,1462405,,1148778xe" fillcolor="#ea3a3a" stroked="f" strokeweight="1pt">
                <v:stroke joinstyle="miter"/>
                <v:path arrowok="t" o:connecttype="custom" o:connectlocs="0,1148778;749740,0;954426,0;0,1462405;0,1148778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AF927EF" wp14:editId="037DE10E">
                <wp:simplePos x="0" y="0"/>
                <wp:positionH relativeFrom="column">
                  <wp:posOffset>-5156307</wp:posOffset>
                </wp:positionH>
                <wp:positionV relativeFrom="paragraph">
                  <wp:posOffset>5674290</wp:posOffset>
                </wp:positionV>
                <wp:extent cx="1202572" cy="1657985"/>
                <wp:effectExtent l="0" t="38100" r="0" b="18415"/>
                <wp:wrapNone/>
                <wp:docPr id="27" name="斜め縞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58472" flipH="1">
                          <a:off x="0" y="0"/>
                          <a:ext cx="1202572" cy="1657985"/>
                        </a:xfrm>
                        <a:custGeom>
                          <a:avLst/>
                          <a:gdLst>
                            <a:gd name="connsiteX0" fmla="*/ 0 w 1196975"/>
                            <a:gd name="connsiteY0" fmla="*/ 1298809 h 1651000"/>
                            <a:gd name="connsiteX1" fmla="*/ 941636 w 1196975"/>
                            <a:gd name="connsiteY1" fmla="*/ 0 h 1651000"/>
                            <a:gd name="connsiteX2" fmla="*/ 1196975 w 1196975"/>
                            <a:gd name="connsiteY2" fmla="*/ 0 h 1651000"/>
                            <a:gd name="connsiteX3" fmla="*/ 0 w 1196975"/>
                            <a:gd name="connsiteY3" fmla="*/ 1651000 h 1651000"/>
                            <a:gd name="connsiteX4" fmla="*/ 0 w 1196975"/>
                            <a:gd name="connsiteY4" fmla="*/ 1298809 h 1651000"/>
                            <a:gd name="connsiteX0" fmla="*/ 13946 w 1210921"/>
                            <a:gd name="connsiteY0" fmla="*/ 1298809 h 1658049"/>
                            <a:gd name="connsiteX1" fmla="*/ 955582 w 1210921"/>
                            <a:gd name="connsiteY1" fmla="*/ 0 h 1658049"/>
                            <a:gd name="connsiteX2" fmla="*/ 1210921 w 1210921"/>
                            <a:gd name="connsiteY2" fmla="*/ 0 h 1658049"/>
                            <a:gd name="connsiteX3" fmla="*/ 0 w 1210921"/>
                            <a:gd name="connsiteY3" fmla="*/ 1658049 h 1658049"/>
                            <a:gd name="connsiteX4" fmla="*/ 13946 w 1210921"/>
                            <a:gd name="connsiteY4" fmla="*/ 1298809 h 1658049"/>
                            <a:gd name="connsiteX0" fmla="*/ 13946 w 1202548"/>
                            <a:gd name="connsiteY0" fmla="*/ 1298809 h 1658049"/>
                            <a:gd name="connsiteX1" fmla="*/ 955582 w 1202548"/>
                            <a:gd name="connsiteY1" fmla="*/ 0 h 1658049"/>
                            <a:gd name="connsiteX2" fmla="*/ 1202548 w 1202548"/>
                            <a:gd name="connsiteY2" fmla="*/ 14761 h 1658049"/>
                            <a:gd name="connsiteX3" fmla="*/ 0 w 1202548"/>
                            <a:gd name="connsiteY3" fmla="*/ 1658049 h 1658049"/>
                            <a:gd name="connsiteX4" fmla="*/ 13946 w 1202548"/>
                            <a:gd name="connsiteY4" fmla="*/ 1298809 h 165804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02548" h="1658049">
                              <a:moveTo>
                                <a:pt x="13946" y="1298809"/>
                              </a:moveTo>
                              <a:lnTo>
                                <a:pt x="955582" y="0"/>
                              </a:lnTo>
                              <a:lnTo>
                                <a:pt x="1202548" y="14761"/>
                              </a:lnTo>
                              <a:lnTo>
                                <a:pt x="0" y="1658049"/>
                              </a:lnTo>
                              <a:lnTo>
                                <a:pt x="13946" y="12988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699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55394" id="斜め縞 27" o:spid="_x0000_s1026" style="position:absolute;left:0;text-align:left;margin-left:-406pt;margin-top:446.8pt;width:94.7pt;height:130.55pt;rotation:11623386fd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02548,1658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" path="m13946,1298809l955582,r246966,14761l,1658049,13946,1298809xe" fillcolor="#fd6997" stroked="f" strokeweight="1pt">
                <v:stroke joinstyle="miter"/>
                <v:path arrowok="t" o:connecttype="custom" o:connectlocs="13946,1298759;955601,0;1202572,14760;0,1657985;13946,1298759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F2F98C7" wp14:editId="3004B0BC">
                <wp:simplePos x="0" y="0"/>
                <wp:positionH relativeFrom="column">
                  <wp:posOffset>-5276239</wp:posOffset>
                </wp:positionH>
                <wp:positionV relativeFrom="paragraph">
                  <wp:posOffset>969830</wp:posOffset>
                </wp:positionV>
                <wp:extent cx="1205461" cy="863019"/>
                <wp:effectExtent l="18732" t="0" r="32703" b="0"/>
                <wp:wrapNone/>
                <wp:docPr id="29" name="斜め縞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358472" flipH="1">
                          <a:off x="0" y="0"/>
                          <a:ext cx="1205461" cy="863019"/>
                        </a:xfrm>
                        <a:custGeom>
                          <a:avLst/>
                          <a:gdLst>
                            <a:gd name="connsiteX0" fmla="*/ 0 w 1216025"/>
                            <a:gd name="connsiteY0" fmla="*/ 722203 h 863600"/>
                            <a:gd name="connsiteX1" fmla="*/ 1016925 w 1216025"/>
                            <a:gd name="connsiteY1" fmla="*/ 0 h 863600"/>
                            <a:gd name="connsiteX2" fmla="*/ 1216025 w 1216025"/>
                            <a:gd name="connsiteY2" fmla="*/ 0 h 863600"/>
                            <a:gd name="connsiteX3" fmla="*/ 0 w 1216025"/>
                            <a:gd name="connsiteY3" fmla="*/ 863600 h 863600"/>
                            <a:gd name="connsiteX4" fmla="*/ 0 w 1216025"/>
                            <a:gd name="connsiteY4" fmla="*/ 722203 h 863600"/>
                            <a:gd name="connsiteX0" fmla="*/ 14292 w 1216025"/>
                            <a:gd name="connsiteY0" fmla="*/ 712606 h 863600"/>
                            <a:gd name="connsiteX1" fmla="*/ 1016925 w 1216025"/>
                            <a:gd name="connsiteY1" fmla="*/ 0 h 863600"/>
                            <a:gd name="connsiteX2" fmla="*/ 1216025 w 1216025"/>
                            <a:gd name="connsiteY2" fmla="*/ 0 h 863600"/>
                            <a:gd name="connsiteX3" fmla="*/ 0 w 1216025"/>
                            <a:gd name="connsiteY3" fmla="*/ 863600 h 863600"/>
                            <a:gd name="connsiteX4" fmla="*/ 14292 w 1216025"/>
                            <a:gd name="connsiteY4" fmla="*/ 712606 h 863600"/>
                            <a:gd name="connsiteX0" fmla="*/ 7099 w 1208832"/>
                            <a:gd name="connsiteY0" fmla="*/ 712606 h 866496"/>
                            <a:gd name="connsiteX1" fmla="*/ 1009732 w 1208832"/>
                            <a:gd name="connsiteY1" fmla="*/ 0 h 866496"/>
                            <a:gd name="connsiteX2" fmla="*/ 1208832 w 1208832"/>
                            <a:gd name="connsiteY2" fmla="*/ 0 h 866496"/>
                            <a:gd name="connsiteX3" fmla="*/ 0 w 1208832"/>
                            <a:gd name="connsiteY3" fmla="*/ 866496 h 866496"/>
                            <a:gd name="connsiteX4" fmla="*/ 7099 w 1208832"/>
                            <a:gd name="connsiteY4" fmla="*/ 712606 h 866496"/>
                            <a:gd name="connsiteX0" fmla="*/ 7099 w 1205461"/>
                            <a:gd name="connsiteY0" fmla="*/ 712606 h 866496"/>
                            <a:gd name="connsiteX1" fmla="*/ 1009732 w 1205461"/>
                            <a:gd name="connsiteY1" fmla="*/ 0 h 866496"/>
                            <a:gd name="connsiteX2" fmla="*/ 1205461 w 1205461"/>
                            <a:gd name="connsiteY2" fmla="*/ 17484 h 866496"/>
                            <a:gd name="connsiteX3" fmla="*/ 0 w 1205461"/>
                            <a:gd name="connsiteY3" fmla="*/ 866496 h 866496"/>
                            <a:gd name="connsiteX4" fmla="*/ 7099 w 1205461"/>
                            <a:gd name="connsiteY4" fmla="*/ 712606 h 866496"/>
                            <a:gd name="connsiteX0" fmla="*/ 7099 w 1205461"/>
                            <a:gd name="connsiteY0" fmla="*/ 709129 h 863019"/>
                            <a:gd name="connsiteX1" fmla="*/ 994186 w 1205461"/>
                            <a:gd name="connsiteY1" fmla="*/ 0 h 863019"/>
                            <a:gd name="connsiteX2" fmla="*/ 1205461 w 1205461"/>
                            <a:gd name="connsiteY2" fmla="*/ 14007 h 863019"/>
                            <a:gd name="connsiteX3" fmla="*/ 0 w 1205461"/>
                            <a:gd name="connsiteY3" fmla="*/ 863019 h 863019"/>
                            <a:gd name="connsiteX4" fmla="*/ 7099 w 1205461"/>
                            <a:gd name="connsiteY4" fmla="*/ 709129 h 86301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05461" h="863019">
                              <a:moveTo>
                                <a:pt x="7099" y="709129"/>
                              </a:moveTo>
                              <a:lnTo>
                                <a:pt x="994186" y="0"/>
                              </a:lnTo>
                              <a:lnTo>
                                <a:pt x="1205461" y="14007"/>
                              </a:lnTo>
                              <a:lnTo>
                                <a:pt x="0" y="863019"/>
                              </a:lnTo>
                              <a:lnTo>
                                <a:pt x="7099" y="7091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699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BABF0A" id="斜め縞 29" o:spid="_x0000_s1026" style="position:absolute;left:0;text-align:left;margin-left:-415.45pt;margin-top:76.35pt;width:94.9pt;height:67.95pt;rotation:5725146fd;flip:x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205461,863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" path="m7099,709129l994186,r211275,14007l,863019,7099,709129xe" fillcolor="#fd6997" stroked="f" strokeweight="1pt">
                <v:stroke joinstyle="miter"/>
                <v:path arrowok="t" o:connecttype="custom" o:connectlocs="7099,709129;994186,0;1205461,14007;0,863019;7099,709129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EFCD6BE" wp14:editId="04C70494">
                <wp:simplePos x="0" y="0"/>
                <wp:positionH relativeFrom="column">
                  <wp:posOffset>-5218451</wp:posOffset>
                </wp:positionH>
                <wp:positionV relativeFrom="paragraph">
                  <wp:posOffset>918210</wp:posOffset>
                </wp:positionV>
                <wp:extent cx="967187" cy="765600"/>
                <wp:effectExtent l="5715" t="0" r="0" b="0"/>
                <wp:wrapNone/>
                <wp:docPr id="28" name="斜め縞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967187" cy="765600"/>
                        </a:xfrm>
                        <a:prstGeom prst="diagStripe">
                          <a:avLst>
                            <a:gd name="adj" fmla="val 78554"/>
                          </a:avLst>
                        </a:prstGeom>
                        <a:solidFill>
                          <a:srgbClr val="EA3A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65D8E4" id="斜め縞 28" o:spid="_x0000_s1026" style="position:absolute;left:0;text-align:left;margin-left:-410.9pt;margin-top:72.3pt;width:76.15pt;height:60.3pt;rotation:90;flip:x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67187,765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" path="m,601409l759764,,967187,,,765600,,601409xe" fillcolor="#ea3a3a" stroked="f" strokeweight="1pt">
                <v:stroke joinstyle="miter"/>
                <v:path arrowok="t" o:connecttype="custom" o:connectlocs="0,601409;759764,0;967187,0;0,765600;0,601409" o:connectangles="0,0,0,0,0"/>
              </v:shape>
            </w:pict>
          </mc:Fallback>
        </mc:AlternateContent>
      </w:r>
      <w:r w:rsidR="00DF0D00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1" layoutInCell="1" allowOverlap="1" wp14:anchorId="6207552A" wp14:editId="4E5B1D53">
                <wp:simplePos x="0" y="0"/>
                <wp:positionH relativeFrom="column">
                  <wp:posOffset>2362200</wp:posOffset>
                </wp:positionH>
                <wp:positionV relativeFrom="paragraph">
                  <wp:posOffset>287655</wp:posOffset>
                </wp:positionV>
                <wp:extent cx="342900" cy="10848975"/>
                <wp:effectExtent l="0" t="1905" r="0" b="0"/>
                <wp:wrapNone/>
                <wp:docPr id="15" name="正方形/長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025189" id="正方形/長方形 15" o:spid="_x0000_s1026" style="position:absolute;left:0;text-align:left;margin-left:186pt;margin-top:22.65pt;width:27pt;height:854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" fillcolor="#f30" stroked="f" strokecolor="green">
                <w10:anchorlock/>
              </v:rect>
            </w:pict>
          </mc:Fallback>
        </mc:AlternateContent>
      </w:r>
      <w:r w:rsidR="00DF0D00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1" layoutInCell="1" allowOverlap="1" wp14:anchorId="1880D6AA" wp14:editId="21B8059C">
                <wp:simplePos x="0" y="0"/>
                <wp:positionH relativeFrom="column">
                  <wp:posOffset>6566535</wp:posOffset>
                </wp:positionH>
                <wp:positionV relativeFrom="paragraph">
                  <wp:posOffset>-1270</wp:posOffset>
                </wp:positionV>
                <wp:extent cx="342900" cy="10848975"/>
                <wp:effectExtent l="3810" t="0" r="0" b="1270"/>
                <wp:wrapNone/>
                <wp:docPr id="14" name="正方形/長方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15AA72" id="正方形/長方形 14" o:spid="_x0000_s1026" style="position:absolute;left:0;text-align:left;margin-left:517.05pt;margin-top:-.1pt;width:27pt;height:854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" fillcolor="#f30" stroked="f" strokecolor="green">
                <w10:anchorlock/>
              </v:rect>
            </w:pict>
          </mc:Fallback>
        </mc:AlternateContent>
      </w:r>
      <w:r w:rsidR="00DF0D00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 wp14:anchorId="2BBC00F3" wp14:editId="667D247F">
                <wp:simplePos x="0" y="0"/>
                <wp:positionH relativeFrom="column">
                  <wp:posOffset>6566535</wp:posOffset>
                </wp:positionH>
                <wp:positionV relativeFrom="paragraph">
                  <wp:posOffset>-1270</wp:posOffset>
                </wp:positionV>
                <wp:extent cx="342900" cy="10848975"/>
                <wp:effectExtent l="1270" t="635" r="0" b="0"/>
                <wp:wrapNone/>
                <wp:docPr id="13" name="正方形/長方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CE4CC" id="正方形/長方形 13" o:spid="_x0000_s1026" style="position:absolute;left:0;text-align:left;margin-left:517.05pt;margin-top:-.1pt;width:27pt;height:85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" fillcolor="#f30" stroked="f" strokecolor="green">
                <w10:anchorlock/>
              </v:rect>
            </w:pict>
          </mc:Fallback>
        </mc:AlternateContent>
      </w:r>
      <w:r w:rsidR="00DF0D00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1" layoutInCell="1" allowOverlap="1" wp14:anchorId="69EDFB25" wp14:editId="69C8A091">
                <wp:simplePos x="0" y="0"/>
                <wp:positionH relativeFrom="column">
                  <wp:posOffset>5398770</wp:posOffset>
                </wp:positionH>
                <wp:positionV relativeFrom="paragraph">
                  <wp:posOffset>635</wp:posOffset>
                </wp:positionV>
                <wp:extent cx="342900" cy="10848975"/>
                <wp:effectExtent l="0" t="0" r="0" b="9525"/>
                <wp:wrapNone/>
                <wp:docPr id="12" name="正方形/長方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9760C7" w14:textId="77777777" w:rsidR="00DF0D00" w:rsidRDefault="00DF0D00" w:rsidP="00DF0D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EDFB25" id="正方形/長方形 12" o:spid="_x0000_s1026" style="position:absolute;left:0;text-align:left;margin-left:425.1pt;margin-top:.05pt;width:27pt;height:854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" fillcolor="#f30" stroked="f" strokecolor="green">
                <v:textbox>
                  <w:txbxContent>
                    <w:p w14:paraId="679760C7" w14:textId="77777777" w:rsidR="00DF0D00" w:rsidRDefault="00DF0D00" w:rsidP="00DF0D00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="00824FAF">
        <w:rPr>
          <w:noProof/>
        </w:rPr>
        <w:drawing>
          <wp:anchor distT="0" distB="0" distL="114300" distR="114300" simplePos="0" relativeHeight="251663872" behindDoc="0" locked="0" layoutInCell="0" allowOverlap="1" wp14:anchorId="50C4CA9E" wp14:editId="289DF77A">
            <wp:simplePos x="0" y="0"/>
            <wp:positionH relativeFrom="margin">
              <wp:posOffset>-796578</wp:posOffset>
            </wp:positionH>
            <wp:positionV relativeFrom="page">
              <wp:posOffset>3659389</wp:posOffset>
            </wp:positionV>
            <wp:extent cx="7964661" cy="1897488"/>
            <wp:effectExtent l="0" t="0" r="0" b="0"/>
            <wp:wrapNone/>
            <wp:docPr id="312" name="図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水引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4661" cy="1897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4FAF"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1" layoutInCell="1" allowOverlap="1" wp14:anchorId="4F2BC242" wp14:editId="5CC84DFE">
                <wp:simplePos x="0" y="0"/>
                <wp:positionH relativeFrom="column">
                  <wp:posOffset>-2823210</wp:posOffset>
                </wp:positionH>
                <wp:positionV relativeFrom="paragraph">
                  <wp:posOffset>1184275</wp:posOffset>
                </wp:positionV>
                <wp:extent cx="564515" cy="1547495"/>
                <wp:effectExtent l="12700" t="0" r="19685" b="14605"/>
                <wp:wrapNone/>
                <wp:docPr id="255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4515" cy="1547495"/>
                          <a:chOff x="3457" y="5783"/>
                          <a:chExt cx="1082" cy="3112"/>
                        </a:xfrm>
                      </wpg:grpSpPr>
                      <wps:wsp>
                        <wps:cNvPr id="256" name="Freeform 134"/>
                        <wps:cNvSpPr>
                          <a:spLocks/>
                        </wps:cNvSpPr>
                        <wps:spPr bwMode="auto">
                          <a:xfrm>
                            <a:off x="3465" y="5783"/>
                            <a:ext cx="1061" cy="3112"/>
                          </a:xfrm>
                          <a:custGeom>
                            <a:avLst/>
                            <a:gdLst>
                              <a:gd name="T0" fmla="*/ 529 w 1061"/>
                              <a:gd name="T1" fmla="*/ 0 h 3112"/>
                              <a:gd name="T2" fmla="*/ 0 w 1061"/>
                              <a:gd name="T3" fmla="*/ 528 h 3112"/>
                              <a:gd name="T4" fmla="*/ 229 w 1061"/>
                              <a:gd name="T5" fmla="*/ 2808 h 3112"/>
                              <a:gd name="T6" fmla="*/ 533 w 1061"/>
                              <a:gd name="T7" fmla="*/ 3112 h 3112"/>
                              <a:gd name="T8" fmla="*/ 840 w 1061"/>
                              <a:gd name="T9" fmla="*/ 2808 h 3112"/>
                              <a:gd name="T10" fmla="*/ 1061 w 1061"/>
                              <a:gd name="T11" fmla="*/ 528 h 3112"/>
                              <a:gd name="T12" fmla="*/ 529 w 1061"/>
                              <a:gd name="T13" fmla="*/ 0 h 3112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  <a:gd name="T18" fmla="*/ 0 60000 65536"/>
                              <a:gd name="T19" fmla="*/ 0 60000 65536"/>
                              <a:gd name="T20" fmla="*/ 0 60000 65536"/>
                            </a:gdLst>
                            <a:ahLst/>
                            <a:cxnLst>
                              <a:cxn ang="T14">
                                <a:pos x="T0" y="T1"/>
                              </a:cxn>
                              <a:cxn ang="T15">
                                <a:pos x="T2" y="T3"/>
                              </a:cxn>
                              <a:cxn ang="T16">
                                <a:pos x="T4" y="T5"/>
                              </a:cxn>
                              <a:cxn ang="T17">
                                <a:pos x="T6" y="T7"/>
                              </a:cxn>
                              <a:cxn ang="T18">
                                <a:pos x="T8" y="T9"/>
                              </a:cxn>
                              <a:cxn ang="T19">
                                <a:pos x="T10" y="T11"/>
                              </a:cxn>
                              <a:cxn ang="T2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061" h="3112">
                                <a:moveTo>
                                  <a:pt x="529" y="0"/>
                                </a:moveTo>
                                <a:lnTo>
                                  <a:pt x="0" y="528"/>
                                </a:lnTo>
                                <a:lnTo>
                                  <a:pt x="229" y="2808"/>
                                </a:lnTo>
                                <a:lnTo>
                                  <a:pt x="533" y="3112"/>
                                </a:lnTo>
                                <a:lnTo>
                                  <a:pt x="840" y="2808"/>
                                </a:lnTo>
                                <a:lnTo>
                                  <a:pt x="1061" y="528"/>
                                </a:lnTo>
                                <a:lnTo>
                                  <a:pt x="5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1593903" algn="ctr" rotWithShape="0">
                              <a:srgbClr val="00000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7" name="AutoShape 135"/>
                        <wps:cNvSpPr>
                          <a:spLocks/>
                        </wps:cNvSpPr>
                        <wps:spPr bwMode="auto">
                          <a:xfrm>
                            <a:off x="3855" y="6113"/>
                            <a:ext cx="278" cy="1890"/>
                          </a:xfrm>
                          <a:custGeom>
                            <a:avLst/>
                            <a:gdLst>
                              <a:gd name="T0" fmla="*/ 243 w 21600"/>
                              <a:gd name="T1" fmla="*/ 945 h 21600"/>
                              <a:gd name="T2" fmla="*/ 139 w 21600"/>
                              <a:gd name="T3" fmla="*/ 1890 h 21600"/>
                              <a:gd name="T4" fmla="*/ 35 w 21600"/>
                              <a:gd name="T5" fmla="*/ 945 h 21600"/>
                              <a:gd name="T6" fmla="*/ 139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506 w 21600"/>
                              <a:gd name="T13" fmla="*/ 4503 h 21600"/>
                              <a:gd name="T14" fmla="*/ 17094 w 21600"/>
                              <a:gd name="T15" fmla="*/ 1709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CC66"/>
                              </a:gs>
                              <a:gs pos="50000">
                                <a:srgbClr val="FFE161"/>
                              </a:gs>
                              <a:gs pos="100000">
                                <a:srgbClr val="FFCC66"/>
                              </a:gs>
                            </a:gsLst>
                            <a:lin ang="0" scaled="1"/>
                          </a:gradFill>
                          <a:ln w="317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35921" dir="2700000" algn="ctr" rotWithShape="0">
                              <a:srgbClr val="00000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8" name="Freeform 136"/>
                        <wps:cNvSpPr>
                          <a:spLocks/>
                        </wps:cNvSpPr>
                        <wps:spPr bwMode="auto">
                          <a:xfrm rot="20917632" flipH="1">
                            <a:off x="3457" y="6273"/>
                            <a:ext cx="677" cy="2283"/>
                          </a:xfrm>
                          <a:custGeom>
                            <a:avLst/>
                            <a:gdLst>
                              <a:gd name="T0" fmla="*/ 453 w 677"/>
                              <a:gd name="T1" fmla="*/ 0 h 2283"/>
                              <a:gd name="T2" fmla="*/ 0 w 677"/>
                              <a:gd name="T3" fmla="*/ 447 h 2283"/>
                              <a:gd name="T4" fmla="*/ 239 w 677"/>
                              <a:gd name="T5" fmla="*/ 1633 h 2283"/>
                              <a:gd name="T6" fmla="*/ 285 w 677"/>
                              <a:gd name="T7" fmla="*/ 1893 h 2283"/>
                              <a:gd name="T8" fmla="*/ 677 w 677"/>
                              <a:gd name="T9" fmla="*/ 2283 h 2283"/>
                              <a:gd name="T10" fmla="*/ 453 w 677"/>
                              <a:gd name="T11" fmla="*/ 0 h 2283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77" h="2283">
                                <a:moveTo>
                                  <a:pt x="453" y="0"/>
                                </a:moveTo>
                                <a:lnTo>
                                  <a:pt x="0" y="447"/>
                                </a:lnTo>
                                <a:lnTo>
                                  <a:pt x="239" y="1633"/>
                                </a:lnTo>
                                <a:lnTo>
                                  <a:pt x="285" y="1893"/>
                                </a:lnTo>
                                <a:lnTo>
                                  <a:pt x="677" y="2283"/>
                                </a:lnTo>
                                <a:lnTo>
                                  <a:pt x="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59" name="Freeform 137"/>
                        <wps:cNvSpPr>
                          <a:spLocks/>
                        </wps:cNvSpPr>
                        <wps:spPr bwMode="auto">
                          <a:xfrm rot="670963">
                            <a:off x="3862" y="6263"/>
                            <a:ext cx="677" cy="2283"/>
                          </a:xfrm>
                          <a:custGeom>
                            <a:avLst/>
                            <a:gdLst>
                              <a:gd name="T0" fmla="*/ 453 w 677"/>
                              <a:gd name="T1" fmla="*/ 0 h 2283"/>
                              <a:gd name="T2" fmla="*/ 0 w 677"/>
                              <a:gd name="T3" fmla="*/ 447 h 2283"/>
                              <a:gd name="T4" fmla="*/ 239 w 677"/>
                              <a:gd name="T5" fmla="*/ 1633 h 2283"/>
                              <a:gd name="T6" fmla="*/ 285 w 677"/>
                              <a:gd name="T7" fmla="*/ 1893 h 2283"/>
                              <a:gd name="T8" fmla="*/ 677 w 677"/>
                              <a:gd name="T9" fmla="*/ 2283 h 2283"/>
                              <a:gd name="T10" fmla="*/ 453 w 677"/>
                              <a:gd name="T11" fmla="*/ 0 h 2283"/>
                              <a:gd name="T12" fmla="*/ 0 60000 65536"/>
                              <a:gd name="T13" fmla="*/ 0 60000 65536"/>
                              <a:gd name="T14" fmla="*/ 0 60000 65536"/>
                              <a:gd name="T15" fmla="*/ 0 60000 65536"/>
                              <a:gd name="T16" fmla="*/ 0 60000 65536"/>
                              <a:gd name="T17" fmla="*/ 0 60000 65536"/>
                            </a:gdLst>
                            <a:ahLst/>
                            <a:cxnLst>
                              <a:cxn ang="T12">
                                <a:pos x="T0" y="T1"/>
                              </a:cxn>
                              <a:cxn ang="T13">
                                <a:pos x="T2" y="T3"/>
                              </a:cxn>
                              <a:cxn ang="T14">
                                <a:pos x="T4" y="T5"/>
                              </a:cxn>
                              <a:cxn ang="T15">
                                <a:pos x="T6" y="T7"/>
                              </a:cxn>
                              <a:cxn ang="T16">
                                <a:pos x="T8" y="T9"/>
                              </a:cxn>
                              <a:cxn ang="T17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77" h="2283">
                                <a:moveTo>
                                  <a:pt x="453" y="0"/>
                                </a:moveTo>
                                <a:lnTo>
                                  <a:pt x="0" y="447"/>
                                </a:lnTo>
                                <a:lnTo>
                                  <a:pt x="239" y="1633"/>
                                </a:lnTo>
                                <a:lnTo>
                                  <a:pt x="285" y="1893"/>
                                </a:lnTo>
                                <a:lnTo>
                                  <a:pt x="677" y="2283"/>
                                </a:lnTo>
                                <a:lnTo>
                                  <a:pt x="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60" name="Freeform 138"/>
                        <wps:cNvSpPr>
                          <a:spLocks/>
                        </wps:cNvSpPr>
                        <wps:spPr bwMode="auto">
                          <a:xfrm rot="806662">
                            <a:off x="3542" y="6756"/>
                            <a:ext cx="460" cy="1080"/>
                          </a:xfrm>
                          <a:custGeom>
                            <a:avLst/>
                            <a:gdLst>
                              <a:gd name="T0" fmla="*/ 307 w 477"/>
                              <a:gd name="T1" fmla="*/ 0 h 798"/>
                              <a:gd name="T2" fmla="*/ 460 w 477"/>
                              <a:gd name="T3" fmla="*/ 1080 h 798"/>
                              <a:gd name="T4" fmla="*/ 0 w 477"/>
                              <a:gd name="T5" fmla="*/ 430 h 798"/>
                              <a:gd name="T6" fmla="*/ 307 w 477"/>
                              <a:gd name="T7" fmla="*/ 0 h 79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77" h="798">
                                <a:moveTo>
                                  <a:pt x="318" y="0"/>
                                </a:moveTo>
                                <a:lnTo>
                                  <a:pt x="477" y="798"/>
                                </a:lnTo>
                                <a:lnTo>
                                  <a:pt x="0" y="318"/>
                                </a:lnTo>
                                <a:lnTo>
                                  <a:pt x="3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61" name="Freeform 139"/>
                        <wps:cNvSpPr>
                          <a:spLocks/>
                        </wps:cNvSpPr>
                        <wps:spPr bwMode="auto">
                          <a:xfrm rot="655378">
                            <a:off x="3706" y="6660"/>
                            <a:ext cx="429" cy="1443"/>
                          </a:xfrm>
                          <a:custGeom>
                            <a:avLst/>
                            <a:gdLst>
                              <a:gd name="T0" fmla="*/ 141 w 429"/>
                              <a:gd name="T1" fmla="*/ 0 h 1443"/>
                              <a:gd name="T2" fmla="*/ 429 w 429"/>
                              <a:gd name="T3" fmla="*/ 1443 h 1443"/>
                              <a:gd name="T4" fmla="*/ 231 w 429"/>
                              <a:gd name="T5" fmla="*/ 1242 h 1443"/>
                              <a:gd name="T6" fmla="*/ 0 w 429"/>
                              <a:gd name="T7" fmla="*/ 141 h 1443"/>
                              <a:gd name="T8" fmla="*/ 141 w 429"/>
                              <a:gd name="T9" fmla="*/ 0 h 14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9" h="1443">
                                <a:moveTo>
                                  <a:pt x="141" y="0"/>
                                </a:moveTo>
                                <a:lnTo>
                                  <a:pt x="429" y="1443"/>
                                </a:lnTo>
                                <a:lnTo>
                                  <a:pt x="231" y="1242"/>
                                </a:lnTo>
                                <a:lnTo>
                                  <a:pt x="0" y="141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3175">
                            <a:solidFill>
                              <a:srgbClr val="C0C0C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" name="Picture 140" descr="j0223042"/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0" y="6663"/>
                            <a:ext cx="510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63" name="Group 141"/>
                        <wpg:cNvGrpSpPr>
                          <a:grpSpLocks/>
                        </wpg:cNvGrpSpPr>
                        <wpg:grpSpPr bwMode="auto">
                          <a:xfrm>
                            <a:off x="4044" y="7242"/>
                            <a:ext cx="366" cy="477"/>
                            <a:chOff x="4422" y="1875"/>
                            <a:chExt cx="366" cy="477"/>
                          </a:xfrm>
                        </wpg:grpSpPr>
                        <wps:wsp>
                          <wps:cNvPr id="264" name="Line 142"/>
                          <wps:cNvCnPr>
                            <a:cxnSpLocks/>
                          </wps:cNvCnPr>
                          <wps:spPr bwMode="auto">
                            <a:xfrm flipV="1">
                              <a:off x="4455" y="1875"/>
                              <a:ext cx="240" cy="435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3399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143"/>
                          <wps:cNvCnPr>
                            <a:cxnSpLocks/>
                          </wps:cNvCnPr>
                          <wps:spPr bwMode="auto">
                            <a:xfrm flipV="1">
                              <a:off x="4424" y="1905"/>
                              <a:ext cx="364" cy="447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33996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Oval 144"/>
                          <wps:cNvSpPr>
                            <a:spLocks/>
                          </wps:cNvSpPr>
                          <wps:spPr bwMode="auto">
                            <a:xfrm rot="2430469">
                              <a:off x="4422" y="2253"/>
                              <a:ext cx="101" cy="71"/>
                            </a:xfrm>
                            <a:prstGeom prst="ellipse">
                              <a:avLst/>
                            </a:prstGeom>
                            <a:solidFill>
                              <a:srgbClr val="33996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145"/>
                        <wpg:cNvGrpSpPr>
                          <a:grpSpLocks/>
                        </wpg:cNvGrpSpPr>
                        <wpg:grpSpPr bwMode="auto">
                          <a:xfrm>
                            <a:off x="4032" y="7818"/>
                            <a:ext cx="287" cy="242"/>
                            <a:chOff x="5442" y="7218"/>
                            <a:chExt cx="326" cy="275"/>
                          </a:xfrm>
                        </wpg:grpSpPr>
                        <wps:wsp>
                          <wps:cNvPr id="268" name="Oval 146"/>
                          <wps:cNvSpPr>
                            <a:spLocks/>
                          </wps:cNvSpPr>
                          <wps:spPr bwMode="auto">
                            <a:xfrm>
                              <a:off x="5442" y="7269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0000"/>
                                </a:gs>
                              </a:gsLst>
                              <a:lin ang="27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69" name="Oval 147"/>
                          <wps:cNvSpPr>
                            <a:spLocks/>
                          </wps:cNvSpPr>
                          <wps:spPr bwMode="auto">
                            <a:xfrm>
                              <a:off x="5625" y="7269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0000"/>
                                </a:gs>
                                <a:gs pos="100000">
                                  <a:srgbClr val="FFFFFF"/>
                                </a:gs>
                              </a:gsLst>
                              <a:lin ang="189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0" name="Oval 148"/>
                          <wps:cNvSpPr>
                            <a:spLocks/>
                          </wps:cNvSpPr>
                          <wps:spPr bwMode="auto">
                            <a:xfrm>
                              <a:off x="5532" y="7218"/>
                              <a:ext cx="143" cy="143"/>
                            </a:xfrm>
                            <a:prstGeom prst="ellipse">
                              <a:avLst/>
                            </a:prstGeom>
                            <a:gradFill rotWithShape="0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0000"/>
                                </a:gs>
                              </a:gsLst>
                              <a:lin ang="5400000" scaled="1"/>
                            </a:gra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317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1" name="Oval 149"/>
                          <wps:cNvSpPr>
                            <a:spLocks/>
                          </wps:cNvSpPr>
                          <wps:spPr bwMode="auto">
                            <a:xfrm>
                              <a:off x="5475" y="7350"/>
                              <a:ext cx="143" cy="143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  <wps:wsp>
                          <wps:cNvPr id="272" name="Oval 150"/>
                          <wps:cNvSpPr>
                            <a:spLocks/>
                          </wps:cNvSpPr>
                          <wps:spPr bwMode="auto">
                            <a:xfrm>
                              <a:off x="5595" y="7350"/>
                              <a:ext cx="143" cy="143"/>
                            </a:xfrm>
                            <a:prstGeom prst="ellipse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74295" tIns="8890" rIns="74295" bIns="8890" anchor="t" anchorCtr="0" upright="1">
                            <a:noAutofit/>
                          </wps:bodyPr>
                        </wps:wsp>
                      </wpg:grpSp>
                      <wps:wsp>
                        <wps:cNvPr id="273" name="AutoShape 151"/>
                        <wps:cNvSpPr>
                          <a:spLocks/>
                        </wps:cNvSpPr>
                        <wps:spPr bwMode="auto">
                          <a:xfrm>
                            <a:off x="3554" y="7417"/>
                            <a:ext cx="884" cy="98"/>
                          </a:xfrm>
                          <a:custGeom>
                            <a:avLst/>
                            <a:gdLst>
                              <a:gd name="T0" fmla="*/ 877 w 21600"/>
                              <a:gd name="T1" fmla="*/ 49 h 21600"/>
                              <a:gd name="T2" fmla="*/ 442 w 21600"/>
                              <a:gd name="T3" fmla="*/ 98 h 21600"/>
                              <a:gd name="T4" fmla="*/ 7 w 21600"/>
                              <a:gd name="T5" fmla="*/ 49 h 21600"/>
                              <a:gd name="T6" fmla="*/ 442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1979 w 21600"/>
                              <a:gd name="T13" fmla="*/ 1984 h 21600"/>
                              <a:gd name="T14" fmla="*/ 19621 w 21600"/>
                              <a:gd name="T15" fmla="*/ 19616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364" y="21600"/>
                                </a:lnTo>
                                <a:lnTo>
                                  <a:pt x="21236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CC66"/>
                              </a:gs>
                              <a:gs pos="50000">
                                <a:srgbClr val="FFE161"/>
                              </a:gs>
                              <a:gs pos="100000">
                                <a:srgbClr val="FFCC66"/>
                              </a:gs>
                            </a:gsLst>
                            <a:lin ang="5400000" scaled="1"/>
                          </a:gradFill>
                          <a:ln w="317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g:grpSp>
                        <wpg:cNvPr id="274" name="Group 152"/>
                        <wpg:cNvGrpSpPr>
                          <a:grpSpLocks/>
                        </wpg:cNvGrpSpPr>
                        <wpg:grpSpPr bwMode="auto">
                          <a:xfrm rot="1368458">
                            <a:off x="3681" y="7974"/>
                            <a:ext cx="210" cy="217"/>
                            <a:chOff x="3234" y="7161"/>
                            <a:chExt cx="210" cy="217"/>
                          </a:xfrm>
                        </wpg:grpSpPr>
                        <wpg:grpSp>
                          <wpg:cNvPr id="275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3302" y="7165"/>
                              <a:ext cx="69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76" name="Arc 154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77" name="Arc 155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78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79" name="AutoShape 157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80" name="Line 158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81" name="Group 159"/>
                          <wpg:cNvGrpSpPr>
                            <a:grpSpLocks/>
                          </wpg:cNvGrpSpPr>
                          <wpg:grpSpPr bwMode="auto">
                            <a:xfrm rot="1031674">
                              <a:off x="3234" y="7161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82" name="Arc 160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83" name="Arc 161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84" name="Group 1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85" name="AutoShape 163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86" name="Line 164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287" name="Group 165"/>
                          <wpg:cNvGrpSpPr>
                            <a:grpSpLocks/>
                          </wpg:cNvGrpSpPr>
                          <wpg:grpSpPr bwMode="auto">
                            <a:xfrm rot="20568326" flipH="1">
                              <a:off x="3374" y="7162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88" name="Arc 166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89" name="Arc 167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90" name="Group 1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91" name="AutoShape 169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92" name="Line 170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293" name="Group 171"/>
                        <wpg:cNvGrpSpPr>
                          <a:grpSpLocks/>
                        </wpg:cNvGrpSpPr>
                        <wpg:grpSpPr bwMode="auto">
                          <a:xfrm rot="-1747702">
                            <a:off x="3567" y="6600"/>
                            <a:ext cx="210" cy="217"/>
                            <a:chOff x="3234" y="7161"/>
                            <a:chExt cx="210" cy="217"/>
                          </a:xfrm>
                        </wpg:grpSpPr>
                        <wpg:grpSp>
                          <wpg:cNvPr id="294" name="Group 172"/>
                          <wpg:cNvGrpSpPr>
                            <a:grpSpLocks/>
                          </wpg:cNvGrpSpPr>
                          <wpg:grpSpPr bwMode="auto">
                            <a:xfrm>
                              <a:off x="3302" y="7165"/>
                              <a:ext cx="69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295" name="Arc 173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296" name="Arc 174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297" name="Group 1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298" name="AutoShape 176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299" name="Line 17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0" name="Group 178"/>
                          <wpg:cNvGrpSpPr>
                            <a:grpSpLocks/>
                          </wpg:cNvGrpSpPr>
                          <wpg:grpSpPr bwMode="auto">
                            <a:xfrm rot="1031674">
                              <a:off x="3234" y="7161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301" name="Arc 179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302" name="Arc 180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303" name="Group 1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304" name="AutoShape 182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05" name="Line 183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6" name="Group 184"/>
                          <wpg:cNvGrpSpPr>
                            <a:grpSpLocks/>
                          </wpg:cNvGrpSpPr>
                          <wpg:grpSpPr bwMode="auto">
                            <a:xfrm rot="20568326" flipH="1">
                              <a:off x="3374" y="7162"/>
                              <a:ext cx="70" cy="213"/>
                              <a:chOff x="4431" y="7464"/>
                              <a:chExt cx="285" cy="870"/>
                            </a:xfrm>
                          </wpg:grpSpPr>
                          <wps:wsp>
                            <wps:cNvPr id="307" name="Arc 185"/>
                            <wps:cNvSpPr>
                              <a:spLocks/>
                            </wps:cNvSpPr>
                            <wps:spPr bwMode="auto">
                              <a:xfrm>
                                <a:off x="4572" y="7465"/>
                                <a:ext cx="143" cy="203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3 h 21600"/>
                                  <a:gd name="T4" fmla="*/ 0 w 21600"/>
                                  <a:gd name="T5" fmla="*/ 203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s:wsp>
                            <wps:cNvPr id="308" name="Arc 186"/>
                            <wps:cNvSpPr>
                              <a:spLocks/>
                            </wps:cNvSpPr>
                            <wps:spPr bwMode="auto">
                              <a:xfrm flipH="1">
                                <a:off x="4431" y="7464"/>
                                <a:ext cx="143" cy="200"/>
                              </a:xfrm>
                              <a:custGeom>
                                <a:avLst/>
                                <a:gdLst>
                                  <a:gd name="T0" fmla="*/ 0 w 21600"/>
                                  <a:gd name="T1" fmla="*/ 0 h 21600"/>
                                  <a:gd name="T2" fmla="*/ 143 w 21600"/>
                                  <a:gd name="T3" fmla="*/ 200 h 21600"/>
                                  <a:gd name="T4" fmla="*/ 0 w 21600"/>
                                  <a:gd name="T5" fmla="*/ 200 h 2160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99CC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  <wpg:grpSp>
                            <wpg:cNvPr id="309" name="Group 18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2" y="7485"/>
                                <a:ext cx="284" cy="849"/>
                                <a:chOff x="4432" y="7485"/>
                                <a:chExt cx="284" cy="849"/>
                              </a:xfrm>
                            </wpg:grpSpPr>
                            <wps:wsp>
                              <wps:cNvPr id="310" name="AutoShape 188"/>
                              <wps:cNvSpPr>
                                <a:spLocks/>
                              </wps:cNvSpPr>
                              <wps:spPr bwMode="auto">
                                <a:xfrm flipV="1">
                                  <a:off x="4432" y="7665"/>
                                  <a:ext cx="284" cy="66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9CC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317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11" name="Line 189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4575" y="7485"/>
                                  <a:ext cx="0" cy="7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808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C1CD79" id="Group 133" o:spid="_x0000_s1026" style="position:absolute;left:0;text-align:left;margin-left:-222.3pt;margin-top:93.25pt;width:44.45pt;height:121.85pt;z-index:251656704" coordorigin="3457,5783" coordsize="1082,311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">
                <v:shape id="Freeform 134" o:spid="_x0000_s1027" style="position:absolute;left:3465;top:5783;width:1061;height:3112;visibility:visible;mso-wrap-style:square;v-text-anchor:top" coordsize="1061,3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" path="m529,l,528,229,2808r304,304l840,2808,1061,528,529,xe" fillcolor="red" strokecolor="silver" strokeweight=".25pt">
                  <v:shadow on="t" color="black" opacity=".5" offset=",1pt"/>
                  <v:path arrowok="t" o:connecttype="custom" o:connectlocs="529,0;0,528;229,2808;533,3112;840,2808;1061,528;529,0" o:connectangles="0,0,0,0,0,0,0"/>
                </v:shape>
                <v:shape id="AutoShape 135" o:spid="_x0000_s1028" style="position:absolute;left:3855;top:6113;width:278;height:18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" path="m,l5400,21600r10800,l21600,,,xe" fillcolor="#fc6" strokecolor="silver" strokeweight=".25pt">
                  <v:fill color2="#ffe161" rotate="t" angle="90" focus="50%" type="gradient"/>
                  <v:stroke joinstyle="miter"/>
                  <v:shadow on="t" color="black" opacity=".5"/>
                  <v:path arrowok="t" o:connecttype="custom" o:connectlocs="3,83;2,165;0,83;2,0" o:connectangles="0,0,0,0" textboxrect="4506,4503,17094,17097"/>
                </v:shape>
                <v:shape id="Freeform 136" o:spid="_x0000_s1029" style="position:absolute;left:3457;top:6273;width:677;height:2283;rotation:745328fd;flip:x;visibility:visible;mso-wrap-style:square;v-text-anchor:top" coordsize="677,2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" path="m453,l,447,239,1633r46,260l677,2283,453,xe" fillcolor="navy" strokecolor="silver" strokeweight=".25pt">
                  <v:path arrowok="t" o:connecttype="custom" o:connectlocs="453,0;0,447;239,1633;285,1893;677,2283;453,0" o:connectangles="0,0,0,0,0,0"/>
                </v:shape>
                <v:shape id="Freeform 137" o:spid="_x0000_s1030" style="position:absolute;left:3862;top:6263;width:677;height:2283;rotation:732871fd;visibility:visible;mso-wrap-style:square;v-text-anchor:top" coordsize="677,22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" path="m453,l,447,239,1633r46,260l677,2283,453,xe" fillcolor="navy" strokecolor="silver" strokeweight=".25pt">
                  <v:path arrowok="t" o:connecttype="custom" o:connectlocs="453,0;0,447;239,1633;285,1893;677,2283;453,0" o:connectangles="0,0,0,0,0,0"/>
                </v:shape>
                <v:shape id="Freeform 138" o:spid="_x0000_s1031" style="position:absolute;left:3542;top:6756;width:460;height:1080;rotation:881090fd;visibility:visible;mso-wrap-style:square;v-text-anchor:top" coordsize="477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" path="m318,l477,798,,318,318,xe" fillcolor="navy" strokecolor="silver" strokeweight=".25pt">
                  <v:path arrowok="t" o:connecttype="custom" o:connectlocs="296,0;444,1462;0,582;296,0" o:connectangles="0,0,0,0"/>
                </v:shape>
                <v:shape id="Freeform 139" o:spid="_x0000_s1032" style="position:absolute;left:3706;top:6660;width:429;height:1443;rotation:715848fd;visibility:visible;mso-wrap-style:square;v-text-anchor:top" coordsize="429,14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" path="m141,l429,1443,231,1242,,141,141,xe" fillcolor="navy" strokecolor="silver" strokeweight=".25pt">
                  <v:path arrowok="t" o:connecttype="custom" o:connectlocs="141,0;429,1443;231,1242;0,141;141,0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0" o:spid="_x0000_s1033" type="#_x0000_t75" alt="j0223042" style="position:absolute;left:3990;top:6663;width:510;height: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">
                  <v:imagedata r:id="rId6" o:title="j0223042"/>
                  <v:path arrowok="t"/>
                  <o:lock v:ext="edit" aspectratio="f"/>
                </v:shape>
                <v:group id="Group 141" o:spid="_x0000_s1034" style="position:absolute;left:4044;top:7242;width:366;height:477" coordorigin="4422,1875" coordsize="36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line id="Line 142" o:spid="_x0000_s1035" style="position:absolute;flip:y;visibility:visible;mso-wrap-style:square" from="4455,1875" to="4695,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" strokecolor="#396" strokeweight="1.5pt">
                    <o:lock v:ext="edit" shapetype="f"/>
                  </v:line>
                  <v:line id="Line 143" o:spid="_x0000_s1036" style="position:absolute;flip:y;visibility:visible;mso-wrap-style:square" from="4424,1905" to="4788,2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" strokecolor="#396" strokeweight="1.5pt">
                    <o:lock v:ext="edit" shapetype="f"/>
                  </v:line>
                  <v:oval id="Oval 144" o:spid="_x0000_s1037" style="position:absolute;left:4422;top:2253;width:101;height:71;rotation:265472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" fillcolor="#396" stroked="f">
                    <v:path arrowok="t"/>
                    <v:textbox inset="5.85pt,.7pt,5.85pt,.7pt"/>
                  </v:oval>
                </v:group>
                <v:group id="Group 145" o:spid="_x0000_s1038" style="position:absolute;left:4032;top:7818;width:287;height:242" coordorigin="5442,7218" coordsize="32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oval id="Oval 146" o:spid="_x0000_s1039" style="position:absolute;left:5442;top:72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" stroked="f" strokecolor="red" strokeweight=".25pt">
                    <v:fill color2="red" angle="45" focus="100%" type="gradient"/>
                    <v:path arrowok="t"/>
                    <v:textbox inset="5.85pt,.7pt,5.85pt,.7pt"/>
                  </v:oval>
                  <v:oval id="Oval 147" o:spid="_x0000_s1040" style="position:absolute;left:5625;top:726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" fillcolor="red" stroked="f" strokecolor="red" strokeweight=".25pt">
                    <v:fill angle="135" focus="100%" type="gradient"/>
                    <v:path arrowok="t"/>
                    <v:textbox inset="5.85pt,.7pt,5.85pt,.7pt"/>
                  </v:oval>
                  <v:oval id="Oval 148" o:spid="_x0000_s1041" style="position:absolute;left:5532;top:7218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" stroked="f" strokecolor="red" strokeweight=".25pt">
                    <v:fill color2="red" focus="100%" type="gradient"/>
                    <v:path arrowok="t"/>
                    <v:textbox inset="5.85pt,.7pt,5.85pt,.7pt"/>
                  </v:oval>
                  <v:oval id="Oval 149" o:spid="_x0000_s1042" style="position:absolute;left:5475;top:735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" fillcolor="red" stroked="f">
                    <v:path arrowok="t"/>
                    <v:textbox inset="5.85pt,.7pt,5.85pt,.7pt"/>
                  </v:oval>
                  <v:oval id="Oval 150" o:spid="_x0000_s1043" style="position:absolute;left:5595;top:7350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" fillcolor="red" stroked="f">
                    <v:path arrowok="t"/>
                    <v:textbox inset="5.85pt,.7pt,5.85pt,.7pt"/>
                  </v:oval>
                </v:group>
                <v:shape id="AutoShape 151" o:spid="_x0000_s1044" style="position:absolute;left:3554;top:7417;width:884;height:98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" path="m,l364,21600r20872,l21600,,,xe" fillcolor="#fc6" strokecolor="silver" strokeweight=".25pt">
                  <v:fill color2="#ffe161" rotate="t" focus="50%" type="gradient"/>
                  <v:stroke joinstyle="miter"/>
                  <v:path arrowok="t" o:connecttype="custom" o:connectlocs="36,0;18,0;0,0;18,0" o:connectangles="0,0,0,0" textboxrect="1979,1984,19621,19616"/>
                </v:shape>
                <v:group id="Group 152" o:spid="_x0000_s1045" style="position:absolute;left:3681;top:7974;width:210;height:217;rotation:1494721fd" coordorigin="3234,7161" coordsize="210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">
                  <v:group id="Group 153" o:spid="_x0000_s1046" style="position:absolute;left:3302;top:7165;width:69;height:213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CvF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">
                    <v:shape id="Arc 154" o:spid="_x0000_s1047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55" o:spid="_x0000_s1048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56" o:spid="_x0000_s1049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157" o:spid="_x0000_s1050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" fillcolor="#9c0" stroked="f" strokeweight=".25pt">
                        <v:path arrowok="t"/>
                        <v:textbox inset="5.85pt,.7pt,5.85pt,.7pt"/>
                      </v:shape>
                      <v:line id="Line 158" o:spid="_x0000_s1051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" strokecolor="olive" strokeweight=".25pt">
                        <o:lock v:ext="edit" shapetype="f"/>
                      </v:line>
                    </v:group>
                  </v:group>
                  <v:group id="Group 159" o:spid="_x0000_s1052" style="position:absolute;left:3234;top:7161;width:70;height:213;rotation:1126863fd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">
                    <v:shape id="Arc 160" o:spid="_x0000_s1053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61" o:spid="_x0000_s1054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62" o:spid="_x0000_s1055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  <v:shape id="AutoShape 163" o:spid="_x0000_s1056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" fillcolor="#9c0" stroked="f" strokeweight=".25pt">
                        <v:path arrowok="t"/>
                        <v:textbox inset="5.85pt,.7pt,5.85pt,.7pt"/>
                      </v:shape>
                      <v:line id="Line 164" o:spid="_x0000_s1057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" strokecolor="olive" strokeweight=".25pt">
                        <o:lock v:ext="edit" shapetype="f"/>
                      </v:line>
                    </v:group>
                  </v:group>
                  <v:group id="Group 165" o:spid="_x0000_s1058" style="position:absolute;left:3374;top:7162;width:70;height:213;rotation:1126863fd;flip:x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">
                    <v:shape id="Arc 166" o:spid="_x0000_s1059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67" o:spid="_x0000_s1060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68" o:spid="_x0000_s1061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    <v:shape id="AutoShape 169" o:spid="_x0000_s1062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" fillcolor="#9c0" stroked="f" strokeweight=".25pt">
                        <v:path arrowok="t"/>
                        <v:textbox inset="5.85pt,.7pt,5.85pt,.7pt"/>
                      </v:shape>
                      <v:line id="Line 170" o:spid="_x0000_s1063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" strokecolor="olive" strokeweight=".25pt">
                        <o:lock v:ext="edit" shapetype="f"/>
                      </v:line>
                    </v:group>
                  </v:group>
                </v:group>
                <v:group id="Group 171" o:spid="_x0000_s1064" style="position:absolute;left:3567;top:6600;width:210;height:217;rotation:-1908957fd" coordorigin="3234,7161" coordsize="210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">
                  <v:group id="Group 172" o:spid="_x0000_s1065" style="position:absolute;left:3302;top:7165;width:69;height:213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  <v:shape id="Arc 173" o:spid="_x0000_s1066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74" o:spid="_x0000_s1067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75" o:spid="_x0000_s1068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vbT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7HJ5nwhGQ6z8AAAD//wMAUEsBAi0AFAAGAAgAAAAhANvh9svuAAAAhQEAABMAAAAAAAAA&#10;AAAAAAAAAAAAAFtDb250ZW50X1R5cGVzXS54bWxQSwECLQAUAAYACAAAACEAWvQsW78AAAAVAQAA&#10;CwAAAAAAAAAAAAAAAAAfAQAAX3JlbHMvLnJlbHNQSwECLQAUAAYACAAAACEA9wL208YAAADcAAAA&#10;DwAAAAAAAAAAAAAAAAAHAgAAZHJzL2Rvd25yZXYueG1sUEsFBgAAAAADAAMAtwAAAPoCAAAAAA==&#10;">
                      <v:shape id="AutoShape 176" o:spid="_x0000_s1069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" fillcolor="#9c0" stroked="f" strokeweight=".25pt">
                        <v:path arrowok="t"/>
                        <v:textbox inset="5.85pt,.7pt,5.85pt,.7pt"/>
                      </v:shape>
                      <v:line id="Line 177" o:spid="_x0000_s1070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" strokecolor="olive" strokeweight=".25pt">
                        <o:lock v:ext="edit" shapetype="f"/>
                      </v:line>
                    </v:group>
                  </v:group>
                  <v:group id="Group 178" o:spid="_x0000_s1071" style="position:absolute;left:3234;top:7161;width:70;height:213;rotation:1126863fd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">
                    <v:shape id="Arc 179" o:spid="_x0000_s1072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80" o:spid="_x0000_s1073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81" o:spid="_x0000_s1074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    <v:shape id="AutoShape 182" o:spid="_x0000_s1075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" fillcolor="#9c0" stroked="f" strokeweight=".25pt">
                        <v:path arrowok="t"/>
                        <v:textbox inset="5.85pt,.7pt,5.85pt,.7pt"/>
                      </v:shape>
                      <v:line id="Line 183" o:spid="_x0000_s1076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" strokecolor="olive" strokeweight=".25pt">
                        <o:lock v:ext="edit" shapetype="f"/>
                      </v:line>
                    </v:group>
                  </v:group>
                  <v:group id="Group 184" o:spid="_x0000_s1077" style="position:absolute;left:3374;top:7162;width:70;height:213;rotation:1126863fd;flip:x" coordorigin="4431,7464" coordsize="285,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">
                    <v:shape id="Arc 185" o:spid="_x0000_s1078" style="position:absolute;left:4572;top:7465;width:143;height:20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shape id="Arc 186" o:spid="_x0000_s1079" style="position:absolute;left:4431;top:7464;width:143;height:20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" path="m-1,nfc11929,,21600,9670,21600,21600em-1,nsc11929,,21600,9670,21600,21600l,21600,-1,xe" fillcolor="#9c0" stroked="f" strokeweight=".25pt">
                      <v:path arrowok="t" o:extrusionok="f" o:connecttype="custom" o:connectlocs="0,0;1,2;0,2" o:connectangles="0,0,0"/>
                    </v:shape>
                    <v:group id="Group 187" o:spid="_x0000_s1080" style="position:absolute;left:4432;top:7485;width:284;height:849" coordorigin="4432,7485" coordsize="284,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    <v:shape id="AutoShape 188" o:spid="_x0000_s1081" type="#_x0000_t5" style="position:absolute;left:4432;top:7665;width:284;height:669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" fillcolor="#9c0" stroked="f" strokeweight=".25pt">
                        <v:path arrowok="t"/>
                        <v:textbox inset="5.85pt,.7pt,5.85pt,.7pt"/>
                      </v:shape>
                      <v:line id="Line 189" o:spid="_x0000_s1082" style="position:absolute;visibility:visible;mso-wrap-style:square" from="4575,7485" to="4575,8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" strokecolor="olive" strokeweight=".25pt">
                        <o:lock v:ext="edit" shapetype="f"/>
                      </v:line>
                    </v:group>
                  </v:group>
                </v:group>
                <w10:anchorlock/>
              </v:group>
            </w:pict>
          </mc:Fallback>
        </mc:AlternateContent>
      </w:r>
      <w:r w:rsidR="00421487"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0B64F852" wp14:editId="3B971C9C">
                <wp:simplePos x="0" y="0"/>
                <wp:positionH relativeFrom="column">
                  <wp:posOffset>3050540</wp:posOffset>
                </wp:positionH>
                <wp:positionV relativeFrom="paragraph">
                  <wp:posOffset>4615815</wp:posOffset>
                </wp:positionV>
                <wp:extent cx="2736850" cy="158115"/>
                <wp:effectExtent l="0" t="0" r="6350" b="6985"/>
                <wp:wrapNone/>
                <wp:docPr id="1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9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3C9271" id="Group 100" o:spid="_x0000_s1026" style="position:absolute;left:0;text-align:left;margin-left:240.2pt;margin-top:363.45pt;width:215.5pt;height:12.45pt;z-index:251654656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" strokecolor="yellow" strokeweight=".8pt">
                  <o:lock v:ext="edit" shapetype="f"/>
                </v:line>
              </v:group>
            </w:pict>
          </mc:Fallback>
        </mc:AlternateContent>
      </w:r>
      <w:r w:rsidR="00421487" w:rsidRPr="00421487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1584" behindDoc="0" locked="0" layoutInCell="1" allowOverlap="1" wp14:anchorId="2F3156B4" wp14:editId="12D7FC8D">
                <wp:simplePos x="0" y="0"/>
                <wp:positionH relativeFrom="column">
                  <wp:posOffset>949325</wp:posOffset>
                </wp:positionH>
                <wp:positionV relativeFrom="paragraph">
                  <wp:posOffset>4502785</wp:posOffset>
                </wp:positionV>
                <wp:extent cx="2736850" cy="158115"/>
                <wp:effectExtent l="0" t="0" r="6350" b="6985"/>
                <wp:wrapNone/>
                <wp:docPr id="154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36850" cy="158115"/>
                          <a:chOff x="7905" y="7658"/>
                          <a:chExt cx="2436" cy="249"/>
                        </a:xfrm>
                      </wpg:grpSpPr>
                      <wps:wsp>
                        <wps:cNvPr id="155" name="Line 208"/>
                        <wps:cNvCnPr>
                          <a:cxnSpLocks/>
                        </wps:cNvCnPr>
                        <wps:spPr bwMode="auto">
                          <a:xfrm>
                            <a:off x="7905" y="765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209"/>
                        <wps:cNvCnPr>
                          <a:cxnSpLocks/>
                        </wps:cNvCnPr>
                        <wps:spPr bwMode="auto">
                          <a:xfrm>
                            <a:off x="7905" y="7699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210"/>
                        <wps:cNvCnPr>
                          <a:cxnSpLocks/>
                        </wps:cNvCnPr>
                        <wps:spPr bwMode="auto">
                          <a:xfrm>
                            <a:off x="7905" y="7738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211"/>
                        <wps:cNvCnPr>
                          <a:cxnSpLocks/>
                        </wps:cNvCnPr>
                        <wps:spPr bwMode="auto">
                          <a:xfrm>
                            <a:off x="7905" y="7781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212"/>
                        <wps:cNvCnPr>
                          <a:cxnSpLocks/>
                        </wps:cNvCnPr>
                        <wps:spPr bwMode="auto">
                          <a:xfrm>
                            <a:off x="7905" y="7822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213"/>
                        <wps:cNvCnPr>
                          <a:cxnSpLocks/>
                        </wps:cNvCnPr>
                        <wps:spPr bwMode="auto">
                          <a:xfrm>
                            <a:off x="7905" y="7865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214"/>
                        <wps:cNvCnPr>
                          <a:cxnSpLocks/>
                        </wps:cNvCnPr>
                        <wps:spPr bwMode="auto">
                          <a:xfrm>
                            <a:off x="7905" y="7906"/>
                            <a:ext cx="2436" cy="1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FFFF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794F2A" id="Group 100" o:spid="_x0000_s1026" style="position:absolute;left:0;text-align:left;margin-left:74.75pt;margin-top:354.55pt;width:215.5pt;height:12.45pt;z-index:251651584" coordorigin="7905,7658" coordsize="2436,2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">
                <v:line id="Line 208" o:spid="_x0000_s1027" style="position:absolute;visibility:visible;mso-wrap-style:square" from="7905,7658" to="10341,7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" strokecolor="yellow" strokeweight=".8pt">
                  <o:lock v:ext="edit" shapetype="f"/>
                </v:line>
                <v:line id="Line 209" o:spid="_x0000_s1028" style="position:absolute;visibility:visible;mso-wrap-style:square" from="7905,7699" to="10341,7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" strokecolor="yellow" strokeweight=".8pt">
                  <o:lock v:ext="edit" shapetype="f"/>
                </v:line>
                <v:line id="Line 210" o:spid="_x0000_s1029" style="position:absolute;visibility:visible;mso-wrap-style:square" from="7905,7738" to="10341,7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" strokecolor="yellow" strokeweight=".8pt">
                  <o:lock v:ext="edit" shapetype="f"/>
                </v:line>
                <v:line id="Line 211" o:spid="_x0000_s1030" style="position:absolute;visibility:visible;mso-wrap-style:square" from="7905,7781" to="10341,7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" strokecolor="yellow" strokeweight=".8pt">
                  <o:lock v:ext="edit" shapetype="f"/>
                </v:line>
                <v:line id="Line 212" o:spid="_x0000_s1031" style="position:absolute;visibility:visible;mso-wrap-style:square" from="7905,7822" to="10341,7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" strokecolor="yellow" strokeweight=".8pt">
                  <o:lock v:ext="edit" shapetype="f"/>
                </v:line>
                <v:line id="Line 213" o:spid="_x0000_s1032" style="position:absolute;visibility:visible;mso-wrap-style:square" from="7905,7865" to="10341,7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" strokecolor="yellow" strokeweight=".8pt">
                  <o:lock v:ext="edit" shapetype="f"/>
                </v:line>
                <v:line id="Line 214" o:spid="_x0000_s1033" style="position:absolute;visibility:visible;mso-wrap-style:square" from="7905,7906" to="10341,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" strokecolor="yellow" strokeweight=".8pt">
                  <o:lock v:ext="edit" shapetype="f"/>
                </v:line>
              </v:group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1" layoutInCell="1" allowOverlap="1" wp14:anchorId="030079CE" wp14:editId="444D7960">
                <wp:simplePos x="0" y="0"/>
                <wp:positionH relativeFrom="column">
                  <wp:posOffset>-475615</wp:posOffset>
                </wp:positionH>
                <wp:positionV relativeFrom="paragraph">
                  <wp:posOffset>7185660</wp:posOffset>
                </wp:positionV>
                <wp:extent cx="171450" cy="333375"/>
                <wp:effectExtent l="0" t="25400" r="19050" b="0"/>
                <wp:wrapNone/>
                <wp:docPr id="9" name="Lin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171450" cy="33337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8B4916" id="Line 258" o:spid="_x0000_s1026" style="position:absolute;left:0;text-align:left;flip:y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7.45pt,565.8pt" to="-23.95pt,5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7488" behindDoc="0" locked="1" layoutInCell="1" allowOverlap="1" wp14:anchorId="6B3631CA" wp14:editId="19210207">
                <wp:simplePos x="0" y="0"/>
                <wp:positionH relativeFrom="column">
                  <wp:posOffset>-6409690</wp:posOffset>
                </wp:positionH>
                <wp:positionV relativeFrom="paragraph">
                  <wp:posOffset>7557135</wp:posOffset>
                </wp:positionV>
                <wp:extent cx="923925" cy="342900"/>
                <wp:effectExtent l="0" t="0" r="0" b="0"/>
                <wp:wrapNone/>
                <wp:docPr id="8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7D5A9" w14:textId="77777777" w:rsidR="00683F73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 w:rsidRPr="00B543A2">
                              <w:rPr>
                                <w:rFonts w:hint="eastAsia"/>
                                <w:color w:val="999999"/>
                              </w:rPr>
                              <w:t>裏にのり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3631CA" id="_x0000_t202" coordsize="21600,21600" o:spt="202" path="m,l,21600r21600,l21600,xe">
                <v:stroke joinstyle="miter"/>
                <v:path gradientshapeok="t" o:connecttype="rect"/>
              </v:shapetype>
              <v:shape id="Text Box 257" o:spid="_x0000_s1027" type="#_x0000_t202" style="position:absolute;left:0;text-align:left;margin-left:-504.7pt;margin-top:595.05pt;width:72.75pt;height:27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" filled="f" stroked="f">
                <v:path arrowok="t"/>
                <v:textbox inset="5.85pt,.7pt,5.85pt,.7pt">
                  <w:txbxContent>
                    <w:p w14:paraId="0B07D5A9" w14:textId="77777777" w:rsidR="00683F73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 w:rsidRPr="00B543A2">
                        <w:rPr>
                          <w:rFonts w:hint="eastAsia"/>
                          <w:color w:val="999999"/>
                        </w:rPr>
                        <w:t>裏にのり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1" layoutInCell="1" allowOverlap="1" wp14:anchorId="225792E6" wp14:editId="14AB388E">
                <wp:simplePos x="0" y="0"/>
                <wp:positionH relativeFrom="column">
                  <wp:posOffset>-1380490</wp:posOffset>
                </wp:positionH>
                <wp:positionV relativeFrom="paragraph">
                  <wp:posOffset>7499985</wp:posOffset>
                </wp:positionV>
                <wp:extent cx="923925" cy="342900"/>
                <wp:effectExtent l="0" t="0" r="0" b="0"/>
                <wp:wrapNone/>
                <wp:docPr id="7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23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35B419" w14:textId="77777777" w:rsidR="007B0A0C" w:rsidRPr="00B543A2" w:rsidRDefault="00683F73" w:rsidP="00683F73">
                            <w:pPr>
                              <w:jc w:val="right"/>
                              <w:rPr>
                                <w:color w:val="999999"/>
                              </w:rPr>
                            </w:pPr>
                            <w:r>
                              <w:rPr>
                                <w:rFonts w:hint="eastAsia"/>
                                <w:color w:val="999999"/>
                              </w:rPr>
                              <w:t>のりしろ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792E6" id="Text Box 166" o:spid="_x0000_s1028" type="#_x0000_t202" style="position:absolute;left:0;text-align:left;margin-left:-108.7pt;margin-top:590.55pt;width:72.75pt;height:27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" filled="f" stroked="f">
                <v:path arrowok="t"/>
                <v:textbox inset="5.85pt,.7pt,5.85pt,.7pt">
                  <w:txbxContent>
                    <w:p w14:paraId="7835B419" w14:textId="77777777" w:rsidR="007B0A0C" w:rsidRPr="00B543A2" w:rsidRDefault="00683F73" w:rsidP="00683F73">
                      <w:pPr>
                        <w:jc w:val="right"/>
                        <w:rPr>
                          <w:color w:val="999999"/>
                        </w:rPr>
                      </w:pPr>
                      <w:r>
                        <w:rPr>
                          <w:rFonts w:hint="eastAsia"/>
                          <w:color w:val="999999"/>
                        </w:rPr>
                        <w:t>のりしろ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5440" behindDoc="0" locked="1" layoutInCell="1" allowOverlap="1" wp14:anchorId="07A55F81" wp14:editId="6E4D8904">
                <wp:simplePos x="0" y="0"/>
                <wp:positionH relativeFrom="column">
                  <wp:posOffset>-5523865</wp:posOffset>
                </wp:positionH>
                <wp:positionV relativeFrom="paragraph">
                  <wp:posOffset>7547610</wp:posOffset>
                </wp:positionV>
                <wp:extent cx="400050" cy="133350"/>
                <wp:effectExtent l="0" t="38100" r="0" b="6350"/>
                <wp:wrapNone/>
                <wp:docPr id="6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400050" cy="133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969696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20571E" id="Line 165" o:spid="_x0000_s1026" style="position:absolute;left:0;text-align:left;flip:y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4.95pt,594.3pt" to="-403.45pt,60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" strokecolor="#969696" strokeweight=".5pt">
                <v:stroke endarrow="block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1" layoutInCell="1" allowOverlap="1" wp14:anchorId="2F8E3E4A" wp14:editId="7EF85CA5">
                <wp:simplePos x="0" y="0"/>
                <wp:positionH relativeFrom="column">
                  <wp:posOffset>-435610</wp:posOffset>
                </wp:positionH>
                <wp:positionV relativeFrom="paragraph">
                  <wp:posOffset>1011555</wp:posOffset>
                </wp:positionV>
                <wp:extent cx="0" cy="6141720"/>
                <wp:effectExtent l="0" t="0" r="0" b="0"/>
                <wp:wrapNone/>
                <wp:docPr id="5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141720"/>
                        </a:xfrm>
                        <a:prstGeom prst="line">
                          <a:avLst/>
                        </a:prstGeom>
                        <a:noFill/>
                        <a:ln w="6350" cap="rnd">
                          <a:solidFill>
                            <a:srgbClr val="C0C0C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E78498" id="Line 163" o:spid="_x0000_s1026" style="position:absolute;left:0;text-align:lef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4.3pt,79.65pt" to="-34.3pt,56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" strokecolor="silver" strokeweight=".5pt">
                <v:stroke dashstyle="1 1" endcap="round"/>
                <o:lock v:ext="edit" shapetype="f"/>
                <w10:anchorlock/>
              </v:lin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1" layoutInCell="1" allowOverlap="1" wp14:anchorId="190715E3" wp14:editId="3FDF6754">
                <wp:simplePos x="0" y="0"/>
                <wp:positionH relativeFrom="column">
                  <wp:posOffset>-5114925</wp:posOffset>
                </wp:positionH>
                <wp:positionV relativeFrom="paragraph">
                  <wp:posOffset>7345680</wp:posOffset>
                </wp:positionV>
                <wp:extent cx="3084195" cy="554355"/>
                <wp:effectExtent l="12700" t="0" r="14605" b="4445"/>
                <wp:wrapNone/>
                <wp:docPr id="4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84195" cy="554355"/>
                        </a:xfrm>
                        <a:custGeom>
                          <a:avLst/>
                          <a:gdLst>
                            <a:gd name="G0" fmla="+- 1333 0 0"/>
                            <a:gd name="G1" fmla="+- 21600 0 1333"/>
                            <a:gd name="G2" fmla="*/ 1333 1 2"/>
                            <a:gd name="G3" fmla="+- 21600 0 G2"/>
                            <a:gd name="G4" fmla="+/ 1333 21600 2"/>
                            <a:gd name="G5" fmla="+/ G1 0 2"/>
                            <a:gd name="G6" fmla="*/ 21600 21600 1333"/>
                            <a:gd name="G7" fmla="*/ G6 1 2"/>
                            <a:gd name="G8" fmla="+- 21600 0 G7"/>
                            <a:gd name="G9" fmla="*/ 21600 1 2"/>
                            <a:gd name="G10" fmla="+- 1333 0 G9"/>
                            <a:gd name="G11" fmla="?: G10 G8 0"/>
                            <a:gd name="G12" fmla="?: G10 G7 21600"/>
                            <a:gd name="T0" fmla="*/ 20933 w 21600"/>
                            <a:gd name="T1" fmla="*/ 10800 h 21600"/>
                            <a:gd name="T2" fmla="*/ 10800 w 21600"/>
                            <a:gd name="T3" fmla="*/ 21600 h 21600"/>
                            <a:gd name="T4" fmla="*/ 667 w 21600"/>
                            <a:gd name="T5" fmla="*/ 10800 h 21600"/>
                            <a:gd name="T6" fmla="*/ 10800 w 21600"/>
                            <a:gd name="T7" fmla="*/ 0 h 21600"/>
                            <a:gd name="T8" fmla="*/ 2467 w 21600"/>
                            <a:gd name="T9" fmla="*/ 2467 h 21600"/>
                            <a:gd name="T10" fmla="*/ 19133 w 21600"/>
                            <a:gd name="T11" fmla="*/ 19133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333" y="21600"/>
                              </a:lnTo>
                              <a:lnTo>
                                <a:pt x="20267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46E5A9" id="AutoShape 162" o:spid="_x0000_s1026" style="position:absolute;left:0;text-align:left;margin-left:-402.75pt;margin-top:578.4pt;width:242.85pt;height:43.6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" path="m,l1333,21600r18934,l21600,,,xe" filled="f" strokecolor="silver" strokeweight=".5pt">
                <v:stroke dashstyle="longDashDot" joinstyle="miter"/>
                <v:path arrowok="t" o:connecttype="custom" o:connectlocs="2988956,277178;1542098,554355;95239,277178;1542098,0" o:connectangles="0,0,0,0" textboxrect="2467,2467,19133,19133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2368" behindDoc="0" locked="1" layoutInCell="1" allowOverlap="1" wp14:anchorId="788BCE64" wp14:editId="2679BA1B">
                <wp:simplePos x="0" y="0"/>
                <wp:positionH relativeFrom="column">
                  <wp:posOffset>-5116830</wp:posOffset>
                </wp:positionH>
                <wp:positionV relativeFrom="paragraph">
                  <wp:posOffset>276225</wp:posOffset>
                </wp:positionV>
                <wp:extent cx="3078480" cy="546735"/>
                <wp:effectExtent l="12700" t="0" r="7620" b="0"/>
                <wp:wrapNone/>
                <wp:docPr id="3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78480" cy="546735"/>
                        </a:xfrm>
                        <a:custGeom>
                          <a:avLst/>
                          <a:gdLst>
                            <a:gd name="G0" fmla="+- 1462 0 0"/>
                            <a:gd name="G1" fmla="+- 21600 0 1462"/>
                            <a:gd name="G2" fmla="*/ 1462 1 2"/>
                            <a:gd name="G3" fmla="+- 21600 0 G2"/>
                            <a:gd name="G4" fmla="+/ 1462 21600 2"/>
                            <a:gd name="G5" fmla="+/ G1 0 2"/>
                            <a:gd name="G6" fmla="*/ 21600 21600 1462"/>
                            <a:gd name="G7" fmla="*/ G6 1 2"/>
                            <a:gd name="G8" fmla="+- 21600 0 G7"/>
                            <a:gd name="G9" fmla="*/ 21600 1 2"/>
                            <a:gd name="G10" fmla="+- 1462 0 G9"/>
                            <a:gd name="G11" fmla="?: G10 G8 0"/>
                            <a:gd name="G12" fmla="?: G10 G7 21600"/>
                            <a:gd name="T0" fmla="*/ 20869 w 21600"/>
                            <a:gd name="T1" fmla="*/ 10800 h 21600"/>
                            <a:gd name="T2" fmla="*/ 10800 w 21600"/>
                            <a:gd name="T3" fmla="*/ 21600 h 21600"/>
                            <a:gd name="T4" fmla="*/ 731 w 21600"/>
                            <a:gd name="T5" fmla="*/ 10800 h 21600"/>
                            <a:gd name="T6" fmla="*/ 10800 w 21600"/>
                            <a:gd name="T7" fmla="*/ 0 h 21600"/>
                            <a:gd name="T8" fmla="*/ 2531 w 21600"/>
                            <a:gd name="T9" fmla="*/ 2531 h 21600"/>
                            <a:gd name="T10" fmla="*/ 19069 w 21600"/>
                            <a:gd name="T11" fmla="*/ 19069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1462" y="21600"/>
                              </a:lnTo>
                              <a:lnTo>
                                <a:pt x="20138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52E1E1" id="AutoShape 161" o:spid="_x0000_s1026" style="position:absolute;left:0;text-align:left;margin-left:-402.9pt;margin-top:21.75pt;width:242.4pt;height:43.05pt;flip:y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" path="m,l1462,21600r18676,l21600,,,xe" filled="f" strokecolor="silver" strokeweight=".5pt">
                <v:stroke dashstyle="longDashDot" joinstyle="miter"/>
                <v:path arrowok="t" o:connecttype="custom" o:connectlocs="2974296,273368;1539240,546735;104184,273368;1539240,0" o:connectangles="0,0,0,0" textboxrect="2531,2531,19069,19069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1344" behindDoc="0" locked="1" layoutInCell="1" allowOverlap="1" wp14:anchorId="26E56751" wp14:editId="49B9492B">
                <wp:simplePos x="0" y="0"/>
                <wp:positionH relativeFrom="column">
                  <wp:posOffset>-9145270</wp:posOffset>
                </wp:positionH>
                <wp:positionV relativeFrom="paragraph">
                  <wp:posOffset>3318510</wp:posOffset>
                </wp:positionV>
                <wp:extent cx="6524625" cy="1529715"/>
                <wp:effectExtent l="0" t="17145" r="0" b="11430"/>
                <wp:wrapNone/>
                <wp:docPr id="2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-16200000">
                          <a:off x="0" y="0"/>
                          <a:ext cx="6524625" cy="1529715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6B1AF" id="AutoShape 160" o:spid="_x0000_s1026" style="position:absolute;left:0;text-align:left;margin-left:-720.1pt;margin-top:261.3pt;width:513.75pt;height:120.45pt;rotation:90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" path="m,l727,21600r20146,l21600,,,xe" filled="f" strokecolor="silver" strokeweight=".5pt">
                <v:stroke dashstyle="longDashDot" joinstyle="miter"/>
                <v:path arrowok="t" o:connecttype="custom" o:connectlocs="6414673,764858;3262313,1529715;109952,764858;3262313,0" o:connectangles="0,0,0,0" textboxrect="2164,2164,19436,19436"/>
                <w10:anchorlock/>
              </v:shape>
            </w:pict>
          </mc:Fallback>
        </mc:AlternateContent>
      </w:r>
      <w:r w:rsidR="002F512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0320" behindDoc="0" locked="1" layoutInCell="1" allowOverlap="1" wp14:anchorId="6438E00B" wp14:editId="74F7F5A3">
                <wp:simplePos x="0" y="0"/>
                <wp:positionH relativeFrom="column">
                  <wp:posOffset>-4357370</wp:posOffset>
                </wp:positionH>
                <wp:positionV relativeFrom="paragraph">
                  <wp:posOffset>3147695</wp:posOffset>
                </wp:positionV>
                <wp:extent cx="6524625" cy="1871980"/>
                <wp:effectExtent l="2223" t="10477" r="5397" b="18098"/>
                <wp:wrapNone/>
                <wp:docPr id="1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16200000" flipH="1">
                          <a:off x="0" y="0"/>
                          <a:ext cx="6524625" cy="1871980"/>
                        </a:xfrm>
                        <a:custGeom>
                          <a:avLst/>
                          <a:gdLst>
                            <a:gd name="G0" fmla="+- 727 0 0"/>
                            <a:gd name="G1" fmla="+- 21600 0 727"/>
                            <a:gd name="G2" fmla="*/ 727 1 2"/>
                            <a:gd name="G3" fmla="+- 21600 0 G2"/>
                            <a:gd name="G4" fmla="+/ 727 21600 2"/>
                            <a:gd name="G5" fmla="+/ G1 0 2"/>
                            <a:gd name="G6" fmla="*/ 21600 21600 727"/>
                            <a:gd name="G7" fmla="*/ G6 1 2"/>
                            <a:gd name="G8" fmla="+- 21600 0 G7"/>
                            <a:gd name="G9" fmla="*/ 21600 1 2"/>
                            <a:gd name="G10" fmla="+- 727 0 G9"/>
                            <a:gd name="G11" fmla="?: G10 G8 0"/>
                            <a:gd name="G12" fmla="?: G10 G7 21600"/>
                            <a:gd name="T0" fmla="*/ 21236 w 21600"/>
                            <a:gd name="T1" fmla="*/ 10800 h 21600"/>
                            <a:gd name="T2" fmla="*/ 10800 w 21600"/>
                            <a:gd name="T3" fmla="*/ 21600 h 21600"/>
                            <a:gd name="T4" fmla="*/ 364 w 21600"/>
                            <a:gd name="T5" fmla="*/ 10800 h 21600"/>
                            <a:gd name="T6" fmla="*/ 10800 w 21600"/>
                            <a:gd name="T7" fmla="*/ 0 h 21600"/>
                            <a:gd name="T8" fmla="*/ 2164 w 21600"/>
                            <a:gd name="T9" fmla="*/ 2164 h 21600"/>
                            <a:gd name="T10" fmla="*/ 19436 w 21600"/>
                            <a:gd name="T11" fmla="*/ 19436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T8" t="T9" r="T10" b="T11"/>
                          <a:pathLst>
                            <a:path w="21600" h="21600">
                              <a:moveTo>
                                <a:pt x="0" y="0"/>
                              </a:moveTo>
                              <a:lnTo>
                                <a:pt x="727" y="21600"/>
                              </a:lnTo>
                              <a:lnTo>
                                <a:pt x="20873" y="21600"/>
                              </a:lnTo>
                              <a:lnTo>
                                <a:pt x="2160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C0C0C0"/>
                          </a:solidFill>
                          <a:prstDash val="lg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6F392" id="AutoShape 159" o:spid="_x0000_s1026" style="position:absolute;left:0;text-align:left;margin-left:-343.1pt;margin-top:247.85pt;width:513.75pt;height:147.4pt;rotation:90;flip:x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" path="m,l727,21600r20146,l21600,,,xe" filled="f" strokecolor="silver" strokeweight=".5pt">
                <v:stroke dashstyle="longDashDot" joinstyle="miter"/>
                <v:path arrowok="t" o:connecttype="custom" o:connectlocs="6414673,935990;3262313,1871980;109952,935990;3262313,0" o:connectangles="0,0,0,0" textboxrect="2164,2164,19436,19436"/>
                <w10:anchorlock/>
              </v:shape>
            </w:pict>
          </mc:Fallback>
        </mc:AlternateContent>
      </w:r>
    </w:p>
    <w:sectPr w:rsidR="005371D1" w:rsidSect="00683F73">
      <w:pgSz w:w="11906" w:h="16838" w:code="9"/>
      <w:pgMar w:top="567" w:right="567" w:bottom="851" w:left="567" w:header="851" w:footer="992" w:gutter="0"/>
      <w:cols w:space="425"/>
      <w:textDirection w:val="tbRl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正楷書体-PRO">
    <w:altName w:val="游ゴシック"/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isplayHorizontalDrawingGridEvery w:val="4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5F2"/>
    <w:rsid w:val="000E210B"/>
    <w:rsid w:val="001A1181"/>
    <w:rsid w:val="001A2AD2"/>
    <w:rsid w:val="001A6090"/>
    <w:rsid w:val="002D427F"/>
    <w:rsid w:val="002F512A"/>
    <w:rsid w:val="00400171"/>
    <w:rsid w:val="00421487"/>
    <w:rsid w:val="00430F8D"/>
    <w:rsid w:val="004C553A"/>
    <w:rsid w:val="005371D1"/>
    <w:rsid w:val="005D24B5"/>
    <w:rsid w:val="00683F73"/>
    <w:rsid w:val="00743775"/>
    <w:rsid w:val="007B0A0C"/>
    <w:rsid w:val="00824FAF"/>
    <w:rsid w:val="00847F7E"/>
    <w:rsid w:val="00B05223"/>
    <w:rsid w:val="00B05D95"/>
    <w:rsid w:val="00B44B5B"/>
    <w:rsid w:val="00C21357"/>
    <w:rsid w:val="00C80F64"/>
    <w:rsid w:val="00D66C16"/>
    <w:rsid w:val="00DF0D00"/>
    <w:rsid w:val="00E154E6"/>
    <w:rsid w:val="00E260C7"/>
    <w:rsid w:val="00E527ED"/>
    <w:rsid w:val="00E7424F"/>
    <w:rsid w:val="00EB4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EF3554"/>
  <w15:chartTrackingRefBased/>
  <w15:docId w15:val="{F8280957-52D2-F84B-B261-C3C457053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F73"/>
    <w:pPr>
      <w:widowControl w:val="0"/>
      <w:jc w:val="both"/>
    </w:pPr>
    <w:rPr>
      <w:rFonts w:eastAsia="HG正楷書体-PRO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A2AD2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taayase_owner\AppData\Roaming\Microsoft\Templates\&#12398;&#12375;&#34955;&#12288;&#12362;&#24180;&#36032;%202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のし袋　お年賀 2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斜め線　祝儀</vt:lpstr>
      <vt:lpstr/>
    </vt:vector>
  </TitlesOfParts>
  <Manager>いなわくTV</Manager>
  <Company>リバー・アイランド・プランニング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斜め線　祝儀</dc:title>
  <dc:subject>封筒</dc:subject>
  <dc:creator>川島玲子</dc:creator>
  <cp:keywords/>
  <cp:lastModifiedBy>川島 玲子</cp:lastModifiedBy>
  <cp:revision>2</cp:revision>
  <cp:lastPrinted>2003-04-03T16:37:00Z</cp:lastPrinted>
  <dcterms:created xsi:type="dcterms:W3CDTF">2022-12-25T00:35:00Z</dcterms:created>
  <dcterms:modified xsi:type="dcterms:W3CDTF">2022-12-25T00:35:00Z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TC010570621041</vt:lpwstr>
  </property>
</Properties>
</file>